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C0DA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3"/>
        <w:gridCol w:w="2827"/>
      </w:tblGrid>
      <w:tr w:rsidR="007548B0" w:rsidTr="00912EBD">
        <w:trPr>
          <w:trHeight w:val="350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12EBD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המנהל לחינוךהתישבותיועליית הנוער</w:t>
            </w:r>
          </w:p>
        </w:tc>
      </w:tr>
      <w:tr w:rsidR="007548B0" w:rsidTr="00912EBD">
        <w:trPr>
          <w:trHeight w:val="361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12EBD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כפר הנוער החקלאי כדורי</w:t>
            </w:r>
          </w:p>
        </w:tc>
      </w:tr>
      <w:tr w:rsidR="007548B0" w:rsidTr="00912EBD">
        <w:trPr>
          <w:trHeight w:val="370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448" w:rsidRDefault="00F94581" w:rsidP="00216448">
            <w:r>
              <w:rPr>
                <w:rFonts w:hint="cs"/>
                <w:rtl/>
              </w:rPr>
              <w:t>7.10.202</w:t>
            </w:r>
            <w:r w:rsidR="00216448">
              <w:rPr>
                <w:rFonts w:hint="cs"/>
                <w:rtl/>
              </w:rPr>
              <w:t>4</w:t>
            </w:r>
            <w:bookmarkStart w:id="0" w:name="_GoBack"/>
            <w:bookmarkEnd w:id="0"/>
          </w:p>
        </w:tc>
      </w:tr>
    </w:tbl>
    <w:p w:rsidR="00332AFB" w:rsidRDefault="006C0DAE" w:rsidP="00222867">
      <w:pPr>
        <w:rPr>
          <w:rtl/>
        </w:rPr>
      </w:pPr>
    </w:p>
    <w:p w:rsidR="00222867" w:rsidRDefault="006C0DAE" w:rsidP="00222867">
      <w:pPr>
        <w:rPr>
          <w:rtl/>
        </w:rPr>
      </w:pPr>
    </w:p>
    <w:p w:rsidR="00222867" w:rsidRDefault="006C0DAE" w:rsidP="00222867">
      <w:pPr>
        <w:rPr>
          <w:rtl/>
        </w:rPr>
      </w:pPr>
    </w:p>
    <w:p w:rsidR="00222867" w:rsidRDefault="006C0DAE" w:rsidP="00222867">
      <w:pPr>
        <w:rPr>
          <w:rtl/>
        </w:rPr>
      </w:pPr>
    </w:p>
    <w:p w:rsidR="00222867" w:rsidRDefault="006C0DAE" w:rsidP="00222867">
      <w:pPr>
        <w:rPr>
          <w:rtl/>
        </w:rPr>
      </w:pPr>
    </w:p>
    <w:p w:rsidR="00222867" w:rsidRDefault="006C0DA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C0DA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851B61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51B61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6C0DA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51B6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שירות וטרינרי עבור הרפת הדיר והלול במשק החקלאי בכדורי,אשל הנשיא וימה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51B6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החקלאית </w:t>
            </w:r>
            <w:r w:rsidR="003F146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מאגדת בתוכה את מרבית הרופאיםמהוטרינריים בארץ ואת אספקת התרופות הוטרינריות הנדרשות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6C0DA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C0D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C0D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D851A7" w:rsidP="00D851A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C0DA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C0DA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D851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החקלאית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D851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57000075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D851A7" w:rsidP="00D851A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Default="00231E8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185,000 ₪ כולל מע"מ-לכפרים</w:t>
            </w:r>
          </w:p>
          <w:p w:rsidR="00231E8A" w:rsidRPr="00AF57E9" w:rsidRDefault="00231E8A" w:rsidP="004716B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אשל הנשיא:</w:t>
            </w:r>
            <w:r w:rsidR="00E620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4716B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72</w:t>
            </w:r>
            <w:r w:rsidR="00E620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,000  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4716B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ימה 35,000</w:t>
            </w:r>
            <w:r w:rsidR="00E620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 כדורי 110,000</w:t>
            </w:r>
            <w:r w:rsidR="00B44C0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(כולל שרות וטרינרי ותרופות)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B44C02" w:rsidP="004716B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שנתית , מתאריך </w:t>
            </w:r>
            <w:r w:rsidR="0062326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31.12.202</w:t>
            </w:r>
            <w:r w:rsidR="004716B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</w:t>
            </w:r>
            <w:r w:rsidR="0062326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-01.01.202</w:t>
            </w:r>
            <w:r w:rsidR="004716B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</w:t>
            </w:r>
          </w:p>
        </w:tc>
      </w:tr>
    </w:tbl>
    <w:p w:rsidR="00222867" w:rsidRPr="00AF57E9" w:rsidRDefault="006C0DA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C0DA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C0D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F5B8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החקלאית פועלת בכל רחבי הארץ בשיתוף עם התאחדות מגדלי הבקר בישראל</w:t>
            </w:r>
          </w:p>
          <w:p w:rsidR="00EF5B8D" w:rsidRPr="00AF57E9" w:rsidRDefault="00EF5B8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ומרכזת את כל פעילות משק הבקר והחלב </w:t>
            </w:r>
            <w:r w:rsidR="0016250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וקשרים עם השרותים הוטרינריים במשרד החקלאות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C0DA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C0D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625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מצליח ורד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625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בנא"מ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0D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6C0DAE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0DAE" w:rsidRDefault="006C0DAE">
      <w:r>
        <w:separator/>
      </w:r>
    </w:p>
  </w:endnote>
  <w:endnote w:type="continuationSeparator" w:id="0">
    <w:p w:rsidR="006C0DAE" w:rsidRDefault="006C0D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216448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216448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0DAE" w:rsidRDefault="006C0DAE">
      <w:r>
        <w:separator/>
      </w:r>
    </w:p>
  </w:footnote>
  <w:footnote w:type="continuationSeparator" w:id="0">
    <w:p w:rsidR="006C0DAE" w:rsidRDefault="006C0D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C0DA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C0DA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C0DA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C0DA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C0DA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C0DA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6C0DA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D04CF"/>
    <w:rsid w:val="00162501"/>
    <w:rsid w:val="001B244F"/>
    <w:rsid w:val="00216448"/>
    <w:rsid w:val="00231E8A"/>
    <w:rsid w:val="00333553"/>
    <w:rsid w:val="00336CDD"/>
    <w:rsid w:val="003F1460"/>
    <w:rsid w:val="0042031D"/>
    <w:rsid w:val="004716B3"/>
    <w:rsid w:val="005F5B80"/>
    <w:rsid w:val="00623261"/>
    <w:rsid w:val="006C0DAE"/>
    <w:rsid w:val="007548B0"/>
    <w:rsid w:val="00851B61"/>
    <w:rsid w:val="00912EBD"/>
    <w:rsid w:val="009B6B29"/>
    <w:rsid w:val="009F7FB7"/>
    <w:rsid w:val="00AC5AEB"/>
    <w:rsid w:val="00B44C02"/>
    <w:rsid w:val="00D851A7"/>
    <w:rsid w:val="00E6205C"/>
    <w:rsid w:val="00EF5B8D"/>
    <w:rsid w:val="00F94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17EA8D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F6D205-EE66-482A-B114-CED389B1B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316</Words>
  <Characters>1584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User</cp:lastModifiedBy>
  <cp:revision>2</cp:revision>
  <dcterms:created xsi:type="dcterms:W3CDTF">2024-10-07T08:49:00Z</dcterms:created>
  <dcterms:modified xsi:type="dcterms:W3CDTF">2024-10-07T08:49:00Z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