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6C0DA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2827"/>
      </w:tblGrid>
      <w:tr w:rsidR="007548B0" w:rsidTr="00912EBD">
        <w:trPr>
          <w:trHeight w:val="35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12EBD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המנהל לחינוךהתישבותיועליית הנוער</w:t>
            </w:r>
          </w:p>
        </w:tc>
      </w:tr>
      <w:tr w:rsidR="007548B0" w:rsidTr="00912EBD">
        <w:trPr>
          <w:trHeight w:val="36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12EBD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כפר הנוער החקלאי כדורי</w:t>
            </w:r>
          </w:p>
        </w:tc>
      </w:tr>
      <w:tr w:rsidR="007548B0" w:rsidTr="00912EBD">
        <w:trPr>
          <w:trHeight w:val="37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48" w:rsidRDefault="00F94581" w:rsidP="00216448">
            <w:r>
              <w:rPr>
                <w:rFonts w:hint="cs"/>
                <w:rtl/>
              </w:rPr>
              <w:t>7.10.202</w:t>
            </w:r>
            <w:r w:rsidR="00216448">
              <w:rPr>
                <w:rFonts w:hint="cs"/>
                <w:rtl/>
              </w:rPr>
              <w:t>4</w:t>
            </w:r>
            <w:bookmarkStart w:id="0" w:name="_GoBack"/>
            <w:bookmarkEnd w:id="0"/>
          </w:p>
        </w:tc>
      </w:tr>
    </w:tbl>
    <w:p w:rsidR="00332AFB" w:rsidRDefault="006C0DAE" w:rsidP="00222867">
      <w:pPr>
        <w:rPr>
          <w:rtl/>
        </w:rPr>
      </w:pPr>
    </w:p>
    <w:p w:rsidR="00222867" w:rsidRDefault="006C0DAE" w:rsidP="00222867">
      <w:pPr>
        <w:rPr>
          <w:rtl/>
        </w:rPr>
      </w:pPr>
    </w:p>
    <w:p w:rsidR="00222867" w:rsidRDefault="006C0DAE" w:rsidP="00222867">
      <w:pPr>
        <w:rPr>
          <w:rtl/>
        </w:rPr>
      </w:pPr>
    </w:p>
    <w:p w:rsidR="00222867" w:rsidRDefault="006C0DAE" w:rsidP="00222867">
      <w:pPr>
        <w:rPr>
          <w:rtl/>
        </w:rPr>
      </w:pPr>
    </w:p>
    <w:p w:rsidR="00222867" w:rsidRDefault="006C0DAE" w:rsidP="00222867">
      <w:pPr>
        <w:rPr>
          <w:rtl/>
        </w:rPr>
      </w:pPr>
    </w:p>
    <w:p w:rsidR="00222867" w:rsidRDefault="006C0DA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6C0DA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851B61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51B61">
        <w:rPr>
          <w:rFonts w:ascii="Wingdings" w:hAnsi="Wingdings" w:cstheme="minorBidi"/>
          <w:b/>
          <w:sz w:val="21"/>
          <w:szCs w:val="21"/>
        </w:rPr>
        <w:t>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6C0DA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51B6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שירות וטרינרי עבור הרפת הדיר והלול במשק החקלאי בכדורי,אשל הנשיא וימה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51B6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החקלאית </w:t>
            </w:r>
            <w:r w:rsidR="003F14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מאגדת בתוכה את מרבית הרופאיםמהוטרינריים בארץ ואת אספקת התרופות הוטרינריות הנדרשות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6C0DA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6C0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6C0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D851A7" w:rsidP="00D851A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6C0DA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C0DA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D851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החקלאית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D851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57000075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D851A7" w:rsidP="00D851A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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Default="00231E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185,000 ₪ כולל מע"מ-לכפרים</w:t>
            </w:r>
          </w:p>
          <w:p w:rsidR="00231E8A" w:rsidRPr="00AF57E9" w:rsidRDefault="00231E8A" w:rsidP="004716B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אשל הנשיא:</w:t>
            </w:r>
            <w:r w:rsidR="00E6205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4716B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72</w:t>
            </w:r>
            <w:r w:rsidR="00E6205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,000  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4716B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ימה 35,000</w:t>
            </w:r>
            <w:r w:rsidR="00E6205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, כדורי 110,000</w:t>
            </w:r>
            <w:r w:rsidR="00B44C0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(כולל שרות וטרינרי ותרופות)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B44C02" w:rsidP="004716B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שנתית , מתאריך </w:t>
            </w:r>
            <w:r w:rsidR="0062326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31.12.202</w:t>
            </w:r>
            <w:r w:rsidR="004716B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</w:t>
            </w:r>
            <w:r w:rsidR="0062326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-01.01.202</w:t>
            </w:r>
            <w:r w:rsidR="004716B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</w:t>
            </w:r>
          </w:p>
        </w:tc>
      </w:tr>
    </w:tbl>
    <w:p w:rsidR="00222867" w:rsidRPr="00AF57E9" w:rsidRDefault="006C0DA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6C0DA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6C0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F5B8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החקלאית פועלת בכל רחבי הארץ בשיתוף עם התאחדות מגדלי הבקר בישראל</w:t>
            </w:r>
          </w:p>
          <w:p w:rsidR="00EF5B8D" w:rsidRPr="00AF57E9" w:rsidRDefault="00EF5B8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ומרכזת את כל פעילות משק הבקר והחלב </w:t>
            </w:r>
            <w:r w:rsidR="0016250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וקשרים עם השרותים הוטרינריים במשרד החקלאות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C0DA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6C0DA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625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מצליח ורד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6250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בנא"מ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C0DA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6C0DAE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AE" w:rsidRDefault="006C0DAE">
      <w:r>
        <w:separator/>
      </w:r>
    </w:p>
  </w:endnote>
  <w:endnote w:type="continuationSeparator" w:id="0">
    <w:p w:rsidR="006C0DAE" w:rsidRDefault="006C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216448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216448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AE" w:rsidRDefault="006C0DAE">
      <w:r>
        <w:separator/>
      </w:r>
    </w:p>
  </w:footnote>
  <w:footnote w:type="continuationSeparator" w:id="0">
    <w:p w:rsidR="006C0DAE" w:rsidRDefault="006C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C0DA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6C0DA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6C0DA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6C0DA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C0DA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6C0DA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6C0DA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D04CF"/>
    <w:rsid w:val="00162501"/>
    <w:rsid w:val="001B244F"/>
    <w:rsid w:val="00216448"/>
    <w:rsid w:val="00231E8A"/>
    <w:rsid w:val="00333553"/>
    <w:rsid w:val="00336CDD"/>
    <w:rsid w:val="003F1460"/>
    <w:rsid w:val="0042031D"/>
    <w:rsid w:val="004716B3"/>
    <w:rsid w:val="005F5B80"/>
    <w:rsid w:val="00623261"/>
    <w:rsid w:val="006C0DAE"/>
    <w:rsid w:val="007548B0"/>
    <w:rsid w:val="00851B61"/>
    <w:rsid w:val="00912EBD"/>
    <w:rsid w:val="009B6B29"/>
    <w:rsid w:val="009F7FB7"/>
    <w:rsid w:val="00AC5AEB"/>
    <w:rsid w:val="00B44C02"/>
    <w:rsid w:val="00D851A7"/>
    <w:rsid w:val="00E6205C"/>
    <w:rsid w:val="00EF5B8D"/>
    <w:rsid w:val="00F9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17EA8D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6D205-EE66-482A-B114-CED389B1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316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User</cp:lastModifiedBy>
  <cp:revision>2</cp:revision>
  <dcterms:created xsi:type="dcterms:W3CDTF">2024-10-07T08:49:00Z</dcterms:created>
  <dcterms:modified xsi:type="dcterms:W3CDTF">2024-10-07T08:49:00Z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